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237B93" w:rsidRDefault="00237B93" w14:paraId="2848C334" w14:textId="7777777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37B93" w:rsidRDefault="00237B93" w14:paraId="5497AEF4" w14:textId="7777777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237B93" w:rsidRDefault="00237B93" w14:paraId="0D41FEFE" w14:textId="77777777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Pr="007E7240" w:rsidR="00EB664D" w:rsidRDefault="00EB664D" w14:paraId="6A517BB1" w14:textId="0D12EE9F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r w:rsidRPr="7EE07C4D" w:rsidR="00EB664D">
        <w:rPr>
          <w:b w:val="1"/>
          <w:bCs w:val="1"/>
          <w:sz w:val="28"/>
          <w:szCs w:val="28"/>
        </w:rPr>
        <w:t xml:space="preserve">PROGRAMA DE </w:t>
      </w:r>
      <w:r w:rsidRPr="7EE07C4D" w:rsidR="37CFCA1E">
        <w:rPr>
          <w:b w:val="1"/>
          <w:bCs w:val="1"/>
          <w:sz w:val="28"/>
          <w:szCs w:val="28"/>
        </w:rPr>
        <w:t>COOPERACIÓN</w:t>
      </w:r>
      <w:r w:rsidRPr="7EE07C4D" w:rsidR="00EB664D">
        <w:rPr>
          <w:b w:val="1"/>
          <w:bCs w:val="1"/>
          <w:sz w:val="28"/>
          <w:szCs w:val="28"/>
        </w:rPr>
        <w:t xml:space="preserve"> CIENTÍFICA UBA-USP</w:t>
      </w:r>
    </w:p>
    <w:p w:rsidRPr="007E7240" w:rsidR="008324AF" w:rsidP="008324AF" w:rsidRDefault="007B0F9A" w14:paraId="6E4D0D1C" w14:textId="45F6EC89">
      <w:pPr>
        <w:pStyle w:val="Encabezado"/>
        <w:jc w:val="center"/>
      </w:pPr>
      <w:r w:rsidRPr="007E7240">
        <w:rPr>
          <w:b/>
          <w:sz w:val="28"/>
          <w:szCs w:val="28"/>
        </w:rPr>
        <w:t xml:space="preserve">Formulario de </w:t>
      </w:r>
      <w:r w:rsidRPr="007E7240" w:rsidR="008324AF">
        <w:rPr>
          <w:b/>
          <w:sz w:val="28"/>
          <w:szCs w:val="28"/>
        </w:rPr>
        <w:t>presentación de propuestas de movilidad</w:t>
      </w:r>
    </w:p>
    <w:p w:rsidRPr="007E7240" w:rsidR="00EB664D" w:rsidP="00EB664D" w:rsidRDefault="00EB664D" w14:paraId="66D6FE43" w14:textId="39FC58E3">
      <w:pPr>
        <w:spacing w:after="0" w:line="240" w:lineRule="auto"/>
        <w:jc w:val="center"/>
        <w:rPr>
          <w:b/>
          <w:sz w:val="28"/>
          <w:szCs w:val="28"/>
        </w:rPr>
      </w:pPr>
      <w:r w:rsidRPr="007E7240">
        <w:rPr>
          <w:b/>
          <w:sz w:val="28"/>
          <w:szCs w:val="28"/>
        </w:rPr>
        <w:t>Docentes e Investigadores/as</w:t>
      </w:r>
    </w:p>
    <w:p w:rsidRPr="007E7240" w:rsidR="007B0F9A" w:rsidP="002E6B1C" w:rsidRDefault="007B0F9A" w14:paraId="5DAB6C7B" w14:textId="77777777">
      <w:pPr>
        <w:spacing w:after="0" w:line="240" w:lineRule="auto"/>
        <w:rPr>
          <w:sz w:val="24"/>
          <w:szCs w:val="24"/>
          <w:u w:val="single"/>
        </w:rPr>
      </w:pPr>
    </w:p>
    <w:tbl>
      <w:tblPr>
        <w:tblW w:w="86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3971"/>
      </w:tblGrid>
      <w:tr w:rsidRPr="007E7240" w:rsidR="007B0F9A" w:rsidTr="00193EDB" w14:paraId="00CFFB60" w14:textId="77777777">
        <w:tc>
          <w:tcPr>
            <w:tcW w:w="8644" w:type="dxa"/>
            <w:gridSpan w:val="2"/>
            <w:shd w:val="pct25" w:color="auto" w:fill="auto"/>
          </w:tcPr>
          <w:p w:rsidRPr="007E7240" w:rsidR="007B0F9A" w:rsidP="00F8633C" w:rsidRDefault="007B0F9A" w14:paraId="3A9592BB" w14:textId="128148FF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 xml:space="preserve">DATOS </w:t>
            </w:r>
            <w:r w:rsidRPr="007E7240" w:rsidR="00672A38">
              <w:rPr>
                <w:b/>
                <w:sz w:val="28"/>
                <w:szCs w:val="28"/>
              </w:rPr>
              <w:t xml:space="preserve">PERSONALES </w:t>
            </w:r>
            <w:r w:rsidRPr="007E7240" w:rsidR="00EB664D">
              <w:rPr>
                <w:b/>
                <w:sz w:val="28"/>
                <w:szCs w:val="28"/>
              </w:rPr>
              <w:t>DOCENTE</w:t>
            </w:r>
            <w:r w:rsidRPr="007E7240" w:rsidR="00193EDB">
              <w:rPr>
                <w:b/>
                <w:sz w:val="28"/>
                <w:szCs w:val="28"/>
              </w:rPr>
              <w:t xml:space="preserve"> </w:t>
            </w:r>
            <w:r w:rsidRPr="007E7240" w:rsidR="00EB664D">
              <w:rPr>
                <w:b/>
                <w:sz w:val="28"/>
                <w:szCs w:val="28"/>
              </w:rPr>
              <w:t>-</w:t>
            </w:r>
            <w:r w:rsidRPr="007E7240" w:rsidR="00193EDB">
              <w:rPr>
                <w:b/>
                <w:sz w:val="28"/>
                <w:szCs w:val="28"/>
              </w:rPr>
              <w:t xml:space="preserve"> </w:t>
            </w:r>
            <w:r w:rsidRPr="007E7240" w:rsidR="00EB664D">
              <w:rPr>
                <w:b/>
                <w:sz w:val="28"/>
                <w:szCs w:val="28"/>
              </w:rPr>
              <w:t>INVESTIGADOR/A</w:t>
            </w:r>
          </w:p>
        </w:tc>
      </w:tr>
      <w:tr w:rsidRPr="007E7240" w:rsidR="007B0F9A" w:rsidTr="005840FC" w14:paraId="179C31CC" w14:textId="77777777">
        <w:tc>
          <w:tcPr>
            <w:tcW w:w="4673" w:type="dxa"/>
          </w:tcPr>
          <w:p w:rsidRPr="007E7240" w:rsidR="007B0F9A" w:rsidRDefault="00EB664D" w14:paraId="3369F993" w14:textId="52C718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Apellido</w:t>
            </w:r>
            <w:r w:rsidRPr="007E7240" w:rsidR="00193EDB">
              <w:rPr>
                <w:b/>
                <w:sz w:val="24"/>
                <w:szCs w:val="24"/>
              </w:rPr>
              <w:t xml:space="preserve">(s) </w:t>
            </w:r>
            <w:r w:rsidRPr="007E7240">
              <w:rPr>
                <w:b/>
                <w:sz w:val="24"/>
                <w:szCs w:val="24"/>
              </w:rPr>
              <w:t>y Nombre</w:t>
            </w:r>
            <w:r w:rsidRPr="007E7240" w:rsidR="00193EDB">
              <w:rPr>
                <w:b/>
                <w:sz w:val="24"/>
                <w:szCs w:val="24"/>
              </w:rPr>
              <w:t>(s)</w:t>
            </w:r>
            <w:r w:rsidRPr="007E7240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971" w:type="dxa"/>
          </w:tcPr>
          <w:p w:rsidRPr="007E7240" w:rsidR="007B0F9A" w:rsidRDefault="007B0F9A" w14:paraId="02EB378F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B0F9A" w:rsidTr="005840FC" w14:paraId="57F06FA3" w14:textId="77777777">
        <w:tc>
          <w:tcPr>
            <w:tcW w:w="4673" w:type="dxa"/>
          </w:tcPr>
          <w:p w:rsidRPr="007E7240" w:rsidR="007B0F9A" w:rsidRDefault="007B0F9A" w14:paraId="409A18DB" w14:textId="391D763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DNI</w:t>
            </w:r>
            <w:r w:rsidRPr="007E7240" w:rsidR="00193EDB">
              <w:rPr>
                <w:b/>
                <w:sz w:val="24"/>
                <w:szCs w:val="24"/>
              </w:rPr>
              <w:t xml:space="preserve">/RG/Pasaporte: </w:t>
            </w:r>
          </w:p>
        </w:tc>
        <w:tc>
          <w:tcPr>
            <w:tcW w:w="3971" w:type="dxa"/>
          </w:tcPr>
          <w:p w:rsidRPr="007E7240" w:rsidR="007B0F9A" w:rsidRDefault="007B0F9A" w14:paraId="41C8F396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672A38" w:rsidTr="005840FC" w14:paraId="45EB734D" w14:textId="77777777">
        <w:tc>
          <w:tcPr>
            <w:tcW w:w="4673" w:type="dxa"/>
          </w:tcPr>
          <w:p w:rsidRPr="007E7240" w:rsidR="00672A38" w:rsidRDefault="00672A38" w14:paraId="515FBD95" w14:textId="3B2437F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Nacionalidad:</w:t>
            </w:r>
          </w:p>
        </w:tc>
        <w:tc>
          <w:tcPr>
            <w:tcW w:w="3971" w:type="dxa"/>
          </w:tcPr>
          <w:p w:rsidRPr="007E7240" w:rsidR="00672A38" w:rsidRDefault="00672A38" w14:paraId="60F8DAB6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672A38" w:rsidTr="005840FC" w14:paraId="5B6091E1" w14:textId="77777777">
        <w:tc>
          <w:tcPr>
            <w:tcW w:w="4673" w:type="dxa"/>
          </w:tcPr>
          <w:p w:rsidRPr="007E7240" w:rsidR="00672A38" w:rsidRDefault="00672A38" w14:paraId="741CE612" w14:textId="77E9E38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Lugar y fecha de nacimiento:</w:t>
            </w:r>
          </w:p>
        </w:tc>
        <w:tc>
          <w:tcPr>
            <w:tcW w:w="3971" w:type="dxa"/>
          </w:tcPr>
          <w:p w:rsidRPr="007E7240" w:rsidR="00672A38" w:rsidRDefault="00672A38" w14:paraId="13B32A0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B0F9A" w:rsidTr="005840FC" w14:paraId="132B5EC6" w14:textId="77777777">
        <w:trPr>
          <w:trHeight w:val="185"/>
        </w:trPr>
        <w:tc>
          <w:tcPr>
            <w:tcW w:w="4673" w:type="dxa"/>
          </w:tcPr>
          <w:p w:rsidRPr="007E7240" w:rsidR="007B0F9A" w:rsidRDefault="00EB664D" w14:paraId="3429A159" w14:textId="4864ED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Teléfono de Contacto:</w:t>
            </w:r>
          </w:p>
        </w:tc>
        <w:tc>
          <w:tcPr>
            <w:tcW w:w="3971" w:type="dxa"/>
          </w:tcPr>
          <w:p w:rsidRPr="007E7240" w:rsidR="007B0F9A" w:rsidRDefault="007B0F9A" w14:paraId="0D0B940D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7B0F9A" w:rsidTr="005840FC" w14:paraId="741EBCF4" w14:textId="77777777">
        <w:tc>
          <w:tcPr>
            <w:tcW w:w="4673" w:type="dxa"/>
          </w:tcPr>
          <w:p w:rsidRPr="007E7240" w:rsidR="007B0F9A" w:rsidRDefault="007B0F9A" w14:paraId="3D85FCBE" w14:textId="385BA1E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C</w:t>
            </w:r>
            <w:r w:rsidRPr="007E7240" w:rsidR="00EB664D">
              <w:rPr>
                <w:b/>
                <w:sz w:val="24"/>
                <w:szCs w:val="24"/>
              </w:rPr>
              <w:t>orreo electrónico:</w:t>
            </w:r>
          </w:p>
        </w:tc>
        <w:tc>
          <w:tcPr>
            <w:tcW w:w="3971" w:type="dxa"/>
          </w:tcPr>
          <w:p w:rsidRPr="007E7240" w:rsidR="007B0F9A" w:rsidRDefault="007B0F9A" w14:paraId="0E27B00A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5840FC" w:rsidTr="005840FC" w14:paraId="58592624" w14:textId="77777777">
        <w:tc>
          <w:tcPr>
            <w:tcW w:w="4673" w:type="dxa"/>
          </w:tcPr>
          <w:p w:rsidRPr="007E7240" w:rsidR="005840FC" w:rsidRDefault="005840FC" w14:paraId="2D418180" w14:textId="006EBDE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>Facultad/Unidad/Centro/departamento donde desarrolla sus actividades:</w:t>
            </w:r>
          </w:p>
        </w:tc>
        <w:tc>
          <w:tcPr>
            <w:tcW w:w="3971" w:type="dxa"/>
          </w:tcPr>
          <w:p w:rsidRPr="007E7240" w:rsidR="005840FC" w:rsidRDefault="005840FC" w14:paraId="4511D65A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5840FC" w:rsidTr="005840FC" w14:paraId="46E5FEDA" w14:textId="77777777">
        <w:tc>
          <w:tcPr>
            <w:tcW w:w="4673" w:type="dxa"/>
          </w:tcPr>
          <w:p w:rsidRPr="007E7240" w:rsidR="005840FC" w:rsidP="00AA7716" w:rsidRDefault="00AA7716" w14:paraId="07EE49EE" w14:textId="15CA7AD0">
            <w:pPr>
              <w:tabs>
                <w:tab w:val="left" w:pos="31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7E7240">
              <w:rPr>
                <w:b/>
                <w:sz w:val="24"/>
                <w:szCs w:val="24"/>
              </w:rPr>
              <w:t xml:space="preserve">Cargo docente/investigador que desempeña actualmente: </w:t>
            </w:r>
          </w:p>
        </w:tc>
        <w:tc>
          <w:tcPr>
            <w:tcW w:w="3971" w:type="dxa"/>
          </w:tcPr>
          <w:p w:rsidRPr="007E7240" w:rsidR="005840FC" w:rsidRDefault="005840FC" w14:paraId="5B96E542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Pr="007E7240" w:rsidR="007B0F9A" w:rsidRDefault="007B0F9A" w14:paraId="60061E4C" w14:textId="77777777">
      <w:pPr>
        <w:spacing w:after="0" w:line="240" w:lineRule="auto"/>
        <w:rPr>
          <w:sz w:val="28"/>
          <w:szCs w:val="28"/>
        </w:rPr>
      </w:pPr>
    </w:p>
    <w:tbl>
      <w:tblPr>
        <w:tblW w:w="864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7"/>
      </w:tblGrid>
      <w:tr w:rsidRPr="007E7240" w:rsidR="00AA7716" w:rsidTr="391F4D79" w14:paraId="05652B58" w14:textId="77777777">
        <w:trPr>
          <w:trHeight w:val="228"/>
        </w:trPr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hideMark/>
          </w:tcPr>
          <w:p w:rsidRPr="007E7240" w:rsidR="00AA7716" w:rsidP="00F8633C" w:rsidRDefault="00293C1D" w14:paraId="0A2D42B7" w14:textId="78666DE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7E7240">
              <w:rPr>
                <w:b/>
                <w:sz w:val="28"/>
                <w:szCs w:val="28"/>
              </w:rPr>
              <w:t xml:space="preserve">PROPUESTA DE </w:t>
            </w:r>
            <w:r w:rsidRPr="007E7240" w:rsidR="00AA7716">
              <w:rPr>
                <w:b/>
                <w:sz w:val="28"/>
                <w:szCs w:val="28"/>
              </w:rPr>
              <w:t>ACTIVIDADES</w:t>
            </w:r>
          </w:p>
        </w:tc>
      </w:tr>
      <w:tr w:rsidRPr="007E7240" w:rsidR="00AA7716" w:rsidTr="391F4D79" w14:paraId="2B083949" w14:textId="77777777"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AA7716" w:rsidP="00F41C48" w:rsidRDefault="00AA7716" w14:paraId="757CC19E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Á</w:t>
            </w:r>
            <w:r w:rsidRPr="007E7240" w:rsidR="00293C1D">
              <w:rPr>
                <w:b/>
                <w:bCs/>
                <w:sz w:val="24"/>
                <w:szCs w:val="24"/>
              </w:rPr>
              <w:t>rea disciplinaria de la actividad a realizar:</w:t>
            </w:r>
          </w:p>
          <w:p w:rsidRPr="007E7240" w:rsidR="00F41C48" w:rsidP="00F41C48" w:rsidRDefault="00F41C48" w14:paraId="11E854C1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F41C48" w:rsidP="00F41C48" w:rsidRDefault="00F41C48" w14:paraId="2E7A75DC" w14:textId="66946A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AA7716" w:rsidTr="391F4D79" w14:paraId="3BF29FAA" w14:textId="77777777"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F41C48" w:rsidP="00F41C48" w:rsidRDefault="00AA7716" w14:paraId="417E48BA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Centro</w:t>
            </w:r>
            <w:r w:rsidRPr="007E7240" w:rsidR="008324AF">
              <w:rPr>
                <w:b/>
                <w:bCs/>
                <w:sz w:val="24"/>
                <w:szCs w:val="24"/>
              </w:rPr>
              <w:t>/</w:t>
            </w:r>
            <w:r w:rsidRPr="007E7240">
              <w:rPr>
                <w:b/>
                <w:bCs/>
                <w:sz w:val="24"/>
                <w:szCs w:val="24"/>
              </w:rPr>
              <w:t>Facul</w:t>
            </w:r>
            <w:r w:rsidRPr="007E7240" w:rsidR="008324AF">
              <w:rPr>
                <w:b/>
                <w:bCs/>
                <w:sz w:val="24"/>
                <w:szCs w:val="24"/>
              </w:rPr>
              <w:t>t</w:t>
            </w:r>
            <w:r w:rsidRPr="007E7240">
              <w:rPr>
                <w:b/>
                <w:bCs/>
                <w:sz w:val="24"/>
                <w:szCs w:val="24"/>
              </w:rPr>
              <w:t>ad</w:t>
            </w:r>
            <w:r w:rsidRPr="007E7240" w:rsidR="008324AF">
              <w:rPr>
                <w:b/>
                <w:bCs/>
                <w:sz w:val="24"/>
                <w:szCs w:val="24"/>
              </w:rPr>
              <w:t>/Instituto/Laboratorio</w:t>
            </w: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  <w:r w:rsidRPr="007E7240" w:rsidR="008324AF">
              <w:rPr>
                <w:b/>
                <w:bCs/>
                <w:sz w:val="24"/>
                <w:szCs w:val="24"/>
              </w:rPr>
              <w:t>de la Universidad de Destino (UBA/USP) d</w:t>
            </w:r>
            <w:r w:rsidRPr="007E7240">
              <w:rPr>
                <w:b/>
                <w:bCs/>
                <w:sz w:val="24"/>
                <w:szCs w:val="24"/>
              </w:rPr>
              <w:t>onde d</w:t>
            </w:r>
            <w:r w:rsidRPr="007E7240" w:rsidR="00CB781E">
              <w:rPr>
                <w:b/>
                <w:bCs/>
                <w:sz w:val="24"/>
                <w:szCs w:val="24"/>
              </w:rPr>
              <w:t>esarrollará</w:t>
            </w: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  <w:r w:rsidRPr="007E7240" w:rsidR="008324AF">
              <w:rPr>
                <w:b/>
                <w:bCs/>
                <w:sz w:val="24"/>
                <w:szCs w:val="24"/>
              </w:rPr>
              <w:t>su actividad:</w:t>
            </w:r>
          </w:p>
          <w:p w:rsidRPr="007E7240" w:rsidR="00F41C48" w:rsidP="00F41C48" w:rsidRDefault="00F41C48" w14:paraId="677E29B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8324AF" w:rsidP="00F41C48" w:rsidRDefault="008324AF" w14:paraId="1AE0C502" w14:textId="19081E4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12F8E000" w:rsidTr="391F4D79" w14:paraId="18F3898B" w14:textId="77777777">
        <w:trPr>
          <w:trHeight w:val="840"/>
        </w:trPr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55C1977" w:rsidP="12F8E000" w:rsidRDefault="555C1977" w14:paraId="3A262525" w14:textId="3718F275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12F8E000">
              <w:rPr>
                <w:b/>
                <w:bCs/>
                <w:sz w:val="24"/>
                <w:szCs w:val="24"/>
              </w:rPr>
              <w:t>Nombre y Apellido del Prof. Anfitrión de la USP:</w:t>
            </w:r>
          </w:p>
        </w:tc>
      </w:tr>
      <w:tr w:rsidRPr="007E7240" w:rsidR="00AA7716" w:rsidTr="391F4D79" w14:paraId="3B0FE087" w14:textId="77777777"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293C1D" w:rsidP="00F41C48" w:rsidRDefault="00293C1D" w14:paraId="29AB1111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 xml:space="preserve">Plan de Trabajo: </w:t>
            </w:r>
          </w:p>
          <w:p w:rsidRPr="007E7240" w:rsidR="00F41C48" w:rsidP="00F41C48" w:rsidRDefault="00F41C48" w14:paraId="64E75DB1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F8633C" w:rsidP="00F41C48" w:rsidRDefault="00AA7716" w14:paraId="67E4C21E" w14:textId="7777777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Tipo de a</w:t>
            </w:r>
            <w:r w:rsidRPr="007E7240" w:rsidR="00293C1D">
              <w:rPr>
                <w:sz w:val="24"/>
                <w:szCs w:val="24"/>
              </w:rPr>
              <w:t>c</w:t>
            </w:r>
            <w:r w:rsidRPr="007E7240">
              <w:rPr>
                <w:sz w:val="24"/>
                <w:szCs w:val="24"/>
              </w:rPr>
              <w:t>tividad</w:t>
            </w:r>
            <w:r w:rsidRPr="007E7240" w:rsidR="00293C1D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(di</w:t>
            </w:r>
            <w:r w:rsidRPr="007E7240" w:rsidR="00293C1D">
              <w:rPr>
                <w:sz w:val="24"/>
                <w:szCs w:val="24"/>
              </w:rPr>
              <w:t>c</w:t>
            </w:r>
            <w:r w:rsidRPr="007E7240">
              <w:rPr>
                <w:sz w:val="24"/>
                <w:szCs w:val="24"/>
              </w:rPr>
              <w:t>tado de curso</w:t>
            </w:r>
            <w:r w:rsidRPr="007E7240" w:rsidR="00293C1D">
              <w:rPr>
                <w:sz w:val="24"/>
                <w:szCs w:val="24"/>
              </w:rPr>
              <w:t>(s)</w:t>
            </w:r>
            <w:r w:rsidRPr="007E7240">
              <w:rPr>
                <w:sz w:val="24"/>
                <w:szCs w:val="24"/>
              </w:rPr>
              <w:t xml:space="preserve"> de </w:t>
            </w:r>
            <w:r w:rsidRPr="007E7240" w:rsidR="00293C1D">
              <w:rPr>
                <w:sz w:val="24"/>
                <w:szCs w:val="24"/>
              </w:rPr>
              <w:t>grado/</w:t>
            </w:r>
            <w:r w:rsidRPr="007E7240">
              <w:rPr>
                <w:sz w:val="24"/>
                <w:szCs w:val="24"/>
              </w:rPr>
              <w:t>posgrado,</w:t>
            </w:r>
            <w:r w:rsidRPr="007E7240" w:rsidR="00293C1D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tarea</w:t>
            </w:r>
            <w:r w:rsidRPr="007E7240" w:rsidR="00293C1D">
              <w:rPr>
                <w:sz w:val="24"/>
                <w:szCs w:val="24"/>
              </w:rPr>
              <w:t>s</w:t>
            </w:r>
            <w:r w:rsidRPr="007E7240">
              <w:rPr>
                <w:sz w:val="24"/>
                <w:szCs w:val="24"/>
              </w:rPr>
              <w:t xml:space="preserve"> conjunta</w:t>
            </w:r>
            <w:r w:rsidRPr="007E7240" w:rsidR="00293C1D">
              <w:rPr>
                <w:sz w:val="24"/>
                <w:szCs w:val="24"/>
              </w:rPr>
              <w:t>s</w:t>
            </w:r>
            <w:r w:rsidRPr="007E7240">
              <w:rPr>
                <w:sz w:val="24"/>
                <w:szCs w:val="24"/>
              </w:rPr>
              <w:t xml:space="preserve"> de investiga</w:t>
            </w:r>
            <w:r w:rsidRPr="007E7240" w:rsidR="00F8633C">
              <w:rPr>
                <w:sz w:val="24"/>
                <w:szCs w:val="24"/>
              </w:rPr>
              <w:t>ción,</w:t>
            </w:r>
            <w:r w:rsidRPr="007E7240">
              <w:rPr>
                <w:sz w:val="24"/>
                <w:szCs w:val="24"/>
              </w:rPr>
              <w:t xml:space="preserve"> </w:t>
            </w:r>
            <w:r w:rsidRPr="007E7240" w:rsidR="00293C1D">
              <w:rPr>
                <w:sz w:val="24"/>
                <w:szCs w:val="24"/>
              </w:rPr>
              <w:t>etc.</w:t>
            </w:r>
            <w:r w:rsidRPr="007E7240">
              <w:rPr>
                <w:sz w:val="24"/>
                <w:szCs w:val="24"/>
              </w:rPr>
              <w:t xml:space="preserve">): </w:t>
            </w:r>
          </w:p>
          <w:p w:rsidRPr="007E7240" w:rsidR="00F8633C" w:rsidP="00F41C48" w:rsidRDefault="00F8633C" w14:paraId="3CBD5063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F41C48" w:rsidP="00F41C48" w:rsidRDefault="00F41C48" w14:paraId="6CDFA396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F41C48" w:rsidP="00F41C48" w:rsidRDefault="00F41C48" w14:paraId="6A2F83CB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F41C48" w:rsidP="00F41C48" w:rsidRDefault="00AA7716" w14:paraId="1F05A515" w14:textId="7777777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Descri</w:t>
            </w:r>
            <w:r w:rsidRPr="007E7240" w:rsidR="00F8633C">
              <w:rPr>
                <w:sz w:val="24"/>
                <w:szCs w:val="24"/>
              </w:rPr>
              <w:t xml:space="preserve">pción de la actividad en la </w:t>
            </w:r>
            <w:r w:rsidRPr="007E7240">
              <w:rPr>
                <w:sz w:val="24"/>
                <w:szCs w:val="24"/>
              </w:rPr>
              <w:t>Universidad de</w:t>
            </w:r>
            <w:r w:rsidRPr="007E7240" w:rsidR="00F8633C">
              <w:rPr>
                <w:sz w:val="24"/>
                <w:szCs w:val="24"/>
              </w:rPr>
              <w:t xml:space="preserve"> </w:t>
            </w:r>
            <w:r w:rsidRPr="007E7240">
              <w:rPr>
                <w:sz w:val="24"/>
                <w:szCs w:val="24"/>
              </w:rPr>
              <w:t>destino:</w:t>
            </w:r>
          </w:p>
          <w:p w:rsidRPr="007E7240" w:rsidR="00F41C48" w:rsidP="00F41C48" w:rsidRDefault="00F41C48" w14:paraId="6D6D46C7" w14:textId="77777777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:rsidRPr="007E7240" w:rsidR="00F41C48" w:rsidP="00F41C48" w:rsidRDefault="00F41C48" w14:paraId="1BE69590" w14:textId="77777777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:rsidR="00F41C48" w:rsidP="00F41C48" w:rsidRDefault="00F41C48" w14:paraId="600912F4" w14:textId="77777777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:rsidRPr="007E7240" w:rsidR="00237B93" w:rsidP="00F41C48" w:rsidRDefault="00237B93" w14:paraId="55BD9B4B" w14:textId="77777777">
            <w:pPr>
              <w:pStyle w:val="Prrafodelista"/>
              <w:spacing w:after="0" w:line="240" w:lineRule="auto"/>
              <w:ind w:left="492"/>
              <w:rPr>
                <w:sz w:val="24"/>
                <w:szCs w:val="24"/>
              </w:rPr>
            </w:pPr>
          </w:p>
          <w:p w:rsidRPr="007E7240" w:rsidR="00F41C48" w:rsidP="00F41C48" w:rsidRDefault="00F41C48" w14:paraId="23849F18" w14:textId="7777777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R</w:t>
            </w:r>
            <w:r w:rsidRPr="007E7240" w:rsidR="00AA7716">
              <w:rPr>
                <w:sz w:val="24"/>
                <w:szCs w:val="24"/>
              </w:rPr>
              <w:t>esultados esperados</w:t>
            </w:r>
            <w:r w:rsidRPr="007E7240">
              <w:rPr>
                <w:sz w:val="24"/>
                <w:szCs w:val="24"/>
              </w:rPr>
              <w:t xml:space="preserve"> de la movilidad: </w:t>
            </w:r>
          </w:p>
          <w:p w:rsidRPr="007E7240" w:rsidR="00F41C48" w:rsidP="00F41C48" w:rsidRDefault="00F41C48" w14:paraId="31D825E6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F41C48" w14:paraId="5B48CC8F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F41C48" w14:paraId="2D34BF50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AA7716" w14:paraId="2EF9D32F" w14:textId="77777777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lastRenderedPageBreak/>
              <w:t>Sustentabilidad de las acciones más allá de concluida la movilidad</w:t>
            </w:r>
            <w:r w:rsidRPr="007E7240" w:rsidR="00F41C48">
              <w:rPr>
                <w:sz w:val="24"/>
                <w:szCs w:val="24"/>
              </w:rPr>
              <w:t>:</w:t>
            </w:r>
            <w:r w:rsidRPr="007E7240">
              <w:rPr>
                <w:sz w:val="24"/>
                <w:szCs w:val="24"/>
              </w:rPr>
              <w:t> </w:t>
            </w:r>
          </w:p>
          <w:p w:rsidRPr="007E7240" w:rsidR="00F41C48" w:rsidP="00F41C48" w:rsidRDefault="00F41C48" w14:paraId="41278B17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F41C48" w14:paraId="11EAB5AA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F41C48" w14:paraId="07827A5A" w14:textId="77777777">
            <w:pPr>
              <w:pStyle w:val="Prrafodelista"/>
              <w:rPr>
                <w:sz w:val="24"/>
                <w:szCs w:val="24"/>
              </w:rPr>
            </w:pPr>
          </w:p>
          <w:p w:rsidRPr="007E7240" w:rsidR="00F41C48" w:rsidP="00F41C48" w:rsidRDefault="00F41C48" w14:paraId="59E185BB" w14:textId="34C8924A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492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Otr</w:t>
            </w:r>
            <w:r w:rsidRPr="007E7240" w:rsidR="007A7D8C">
              <w:rPr>
                <w:sz w:val="24"/>
                <w:szCs w:val="24"/>
              </w:rPr>
              <w:t xml:space="preserve">os aspectos a considerar por la movilidad </w:t>
            </w:r>
            <w:r w:rsidRPr="007E7240">
              <w:rPr>
                <w:sz w:val="24"/>
                <w:szCs w:val="24"/>
              </w:rPr>
              <w:t xml:space="preserve">(opcional): </w:t>
            </w:r>
          </w:p>
          <w:p w:rsidRPr="007E7240" w:rsidR="00AA7716" w:rsidP="00F41C48" w:rsidRDefault="00AA7716" w14:paraId="14CAB436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Pr="007E7240" w:rsidR="00F41C48" w:rsidP="00F41C48" w:rsidRDefault="00F41C48" w14:paraId="6BA88554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7E7240" w:rsidR="00F8633C" w:rsidTr="391F4D79" w14:paraId="1A6EB4DD" w14:textId="77777777"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F8633C" w:rsidP="00F41C48" w:rsidRDefault="00F8633C" w14:paraId="4965F8BF" w14:textId="60E5A16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lastRenderedPageBreak/>
              <w:t>¿Cuenta con antecedentes de actividades en la Universidad de Destino y/o con estudiante(s)/docente(s)/investigador(es) de la Universidad de Destino? En caso afirmativo, describir brevemente las acciones</w:t>
            </w:r>
            <w:r w:rsidRPr="007E7240" w:rsidR="00F41C48">
              <w:rPr>
                <w:b/>
                <w:bCs/>
                <w:sz w:val="24"/>
                <w:szCs w:val="24"/>
              </w:rPr>
              <w:t>/actividades:</w:t>
            </w:r>
          </w:p>
          <w:p w:rsidRPr="007E7240" w:rsidR="00F41C48" w:rsidP="00F41C48" w:rsidRDefault="00F41C48" w14:paraId="37A0812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60D98" w:rsidP="00F41C48" w:rsidRDefault="00760D98" w14:paraId="4353B365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F41C48" w:rsidP="00F41C48" w:rsidRDefault="00F41C48" w14:paraId="4CC7720A" w14:textId="345352D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Pr="007E7240" w:rsidR="00F8633C" w:rsidTr="391F4D79" w14:paraId="28A77D6D" w14:textId="77777777">
        <w:tc>
          <w:tcPr>
            <w:tcW w:w="86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Pr="007E7240" w:rsidR="00F8633C" w:rsidP="00F41C48" w:rsidRDefault="00F8633C" w14:paraId="75C89B89" w14:textId="3918B75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E7240">
              <w:rPr>
                <w:b/>
                <w:bCs/>
                <w:sz w:val="24"/>
                <w:szCs w:val="24"/>
              </w:rPr>
              <w:t>Dura</w:t>
            </w:r>
            <w:r w:rsidRPr="007E7240" w:rsidR="00F41C48">
              <w:rPr>
                <w:b/>
                <w:bCs/>
                <w:sz w:val="24"/>
                <w:szCs w:val="24"/>
              </w:rPr>
              <w:t xml:space="preserve">ción y fechas </w:t>
            </w:r>
            <w:r w:rsidRPr="007E7240">
              <w:rPr>
                <w:b/>
                <w:bCs/>
                <w:sz w:val="24"/>
                <w:szCs w:val="24"/>
              </w:rPr>
              <w:t>estimada</w:t>
            </w:r>
            <w:r w:rsidRPr="007E7240" w:rsidR="00F41C48">
              <w:rPr>
                <w:b/>
                <w:bCs/>
                <w:sz w:val="24"/>
                <w:szCs w:val="24"/>
              </w:rPr>
              <w:t>s</w:t>
            </w:r>
            <w:r w:rsidRPr="007E7240">
              <w:rPr>
                <w:b/>
                <w:bCs/>
                <w:sz w:val="24"/>
                <w:szCs w:val="24"/>
              </w:rPr>
              <w:t xml:space="preserve"> d</w:t>
            </w:r>
            <w:r w:rsidRPr="007E7240" w:rsidR="00F41C48">
              <w:rPr>
                <w:b/>
                <w:bCs/>
                <w:sz w:val="24"/>
                <w:szCs w:val="24"/>
              </w:rPr>
              <w:t>e</w:t>
            </w:r>
            <w:r w:rsidRPr="007E7240">
              <w:rPr>
                <w:b/>
                <w:bCs/>
                <w:sz w:val="24"/>
                <w:szCs w:val="24"/>
              </w:rPr>
              <w:t xml:space="preserve"> in</w:t>
            </w:r>
            <w:r w:rsidRPr="007E7240" w:rsidR="00F41C48">
              <w:rPr>
                <w:b/>
                <w:bCs/>
                <w:sz w:val="24"/>
                <w:szCs w:val="24"/>
              </w:rPr>
              <w:t>i</w:t>
            </w:r>
            <w:r w:rsidRPr="007E7240">
              <w:rPr>
                <w:b/>
                <w:bCs/>
                <w:sz w:val="24"/>
                <w:szCs w:val="24"/>
              </w:rPr>
              <w:t>cio</w:t>
            </w:r>
            <w:r w:rsidRPr="007E7240" w:rsidR="00F41C48">
              <w:rPr>
                <w:b/>
                <w:bCs/>
                <w:sz w:val="24"/>
                <w:szCs w:val="24"/>
              </w:rPr>
              <w:t xml:space="preserve"> y fin de las actividades </w:t>
            </w:r>
            <w:r w:rsidRPr="007E7240" w:rsidR="007E7240">
              <w:rPr>
                <w:b/>
                <w:bCs/>
                <w:sz w:val="24"/>
                <w:szCs w:val="24"/>
              </w:rPr>
              <w:t xml:space="preserve">previstas </w:t>
            </w:r>
            <w:r w:rsidRPr="007E7240" w:rsidR="00F41C48">
              <w:rPr>
                <w:b/>
                <w:bCs/>
                <w:sz w:val="24"/>
                <w:szCs w:val="24"/>
              </w:rPr>
              <w:t xml:space="preserve">en la </w:t>
            </w:r>
            <w:r w:rsidRPr="007E7240">
              <w:rPr>
                <w:b/>
                <w:bCs/>
                <w:sz w:val="24"/>
                <w:szCs w:val="24"/>
              </w:rPr>
              <w:t xml:space="preserve">Universidad de </w:t>
            </w:r>
            <w:r w:rsidRPr="007E7240" w:rsidR="00F41C48">
              <w:rPr>
                <w:b/>
                <w:bCs/>
                <w:sz w:val="24"/>
                <w:szCs w:val="24"/>
              </w:rPr>
              <w:t>D</w:t>
            </w:r>
            <w:r w:rsidRPr="007E7240">
              <w:rPr>
                <w:b/>
                <w:bCs/>
                <w:sz w:val="24"/>
                <w:szCs w:val="24"/>
              </w:rPr>
              <w:t>estino:</w:t>
            </w:r>
          </w:p>
          <w:p w:rsidRPr="007E7240" w:rsidR="00F41C48" w:rsidP="00F41C48" w:rsidRDefault="00F41C48" w14:paraId="2A2162CB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60D98" w:rsidP="00F41C48" w:rsidRDefault="00760D98" w14:paraId="525875A5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760D98" w:rsidP="00F41C48" w:rsidRDefault="00760D98" w14:paraId="4C8F0D4B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Pr="007E7240" w:rsidR="00F41C48" w:rsidP="00F41C48" w:rsidRDefault="00F41C48" w14:paraId="11C0B334" w14:textId="17A33FB4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Pr="007E7240" w:rsidR="00AA7716" w:rsidRDefault="00AA7716" w14:paraId="09E02324" w14:textId="77777777">
      <w:pPr>
        <w:spacing w:after="0" w:line="240" w:lineRule="auto"/>
        <w:rPr>
          <w:sz w:val="28"/>
          <w:szCs w:val="28"/>
        </w:rPr>
      </w:pPr>
    </w:p>
    <w:p w:rsidRPr="007E7240" w:rsidR="007B0F9A" w:rsidRDefault="007B0F9A" w14:paraId="049F31CB" w14:textId="77777777">
      <w:pPr>
        <w:spacing w:after="0" w:line="240" w:lineRule="auto"/>
        <w:rPr>
          <w:sz w:val="24"/>
          <w:szCs w:val="24"/>
        </w:rPr>
      </w:pPr>
    </w:p>
    <w:p w:rsidRPr="007E7240" w:rsidR="007B0F9A" w:rsidRDefault="007B0F9A" w14:paraId="53128261" w14:textId="77777777">
      <w:pPr>
        <w:spacing w:after="0" w:line="240" w:lineRule="auto"/>
        <w:rPr>
          <w:b/>
          <w:color w:val="999999"/>
          <w:sz w:val="24"/>
          <w:szCs w:val="24"/>
        </w:rPr>
      </w:pPr>
    </w:p>
    <w:tbl>
      <w:tblPr>
        <w:tblW w:w="8644" w:type="dxa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Pr="007E7240" w:rsidR="007B0F9A" w:rsidTr="00AA7716" w14:paraId="62486C05" w14:textId="77777777">
        <w:tc>
          <w:tcPr>
            <w:tcW w:w="4322" w:type="dxa"/>
          </w:tcPr>
          <w:p w:rsidRPr="007E7240" w:rsidR="007B0F9A" w:rsidRDefault="007B0F9A" w14:paraId="4101652C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  <w:p w:rsidRPr="007E7240" w:rsidR="007B0F9A" w:rsidRDefault="007B0F9A" w14:paraId="4B99056E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  <w:p w:rsidRPr="007E7240" w:rsidR="007B0F9A" w:rsidRDefault="007B0F9A" w14:paraId="1299C43A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:rsidRPr="007E7240" w:rsidR="007B0F9A" w:rsidRDefault="007B0F9A" w14:paraId="4DDBEF00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</w:tr>
      <w:tr w:rsidRPr="007E7240" w:rsidR="007B0F9A" w:rsidTr="00AA7716" w14:paraId="098DD8B4" w14:textId="77777777">
        <w:tc>
          <w:tcPr>
            <w:tcW w:w="4322" w:type="dxa"/>
          </w:tcPr>
          <w:p w:rsidRPr="007E7240" w:rsidR="007B0F9A" w:rsidRDefault="007B0F9A" w14:paraId="3461D779" w14:textId="77777777">
            <w:pPr>
              <w:pBdr>
                <w:bottom w:val="single" w:color="auto" w:sz="6" w:space="1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  <w:bookmarkStart w:name="_Hlk168319233" w:id="0"/>
          </w:p>
          <w:p w:rsidRPr="007E7240" w:rsidR="007B0F9A" w:rsidRDefault="007B0F9A" w14:paraId="333A0DFC" w14:textId="72E368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E7240">
              <w:rPr>
                <w:sz w:val="24"/>
                <w:szCs w:val="24"/>
              </w:rPr>
              <w:t>(FIRMA</w:t>
            </w:r>
            <w:r w:rsidR="00DC67EF">
              <w:rPr>
                <w:sz w:val="24"/>
                <w:szCs w:val="24"/>
              </w:rPr>
              <w:t xml:space="preserve"> DE POSTULANTE) </w:t>
            </w:r>
          </w:p>
          <w:p w:rsidRPr="007E7240" w:rsidR="007B0F9A" w:rsidRDefault="007B0F9A" w14:paraId="3CF2D8B6" w14:textId="77777777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:rsidRPr="007E7240" w:rsidR="007B0F9A" w:rsidRDefault="007B0F9A" w14:paraId="0FB78278" w14:textId="77777777">
            <w:pPr>
              <w:pBdr>
                <w:bottom w:val="single" w:color="auto" w:sz="6" w:space="1"/>
              </w:pBdr>
              <w:spacing w:after="0" w:line="240" w:lineRule="auto"/>
              <w:rPr>
                <w:sz w:val="24"/>
                <w:szCs w:val="24"/>
              </w:rPr>
            </w:pPr>
          </w:p>
          <w:p w:rsidRPr="007E7240" w:rsidR="007B0F9A" w:rsidRDefault="007B0F9A" w14:paraId="147996C1" w14:textId="66EFEE7C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 w:rsidRPr="007E7240">
              <w:rPr>
                <w:sz w:val="24"/>
                <w:szCs w:val="24"/>
              </w:rPr>
              <w:t xml:space="preserve">(FIRMA Y SELLO </w:t>
            </w:r>
            <w:r w:rsidR="00DC67EF">
              <w:rPr>
                <w:sz w:val="24"/>
                <w:szCs w:val="24"/>
              </w:rPr>
              <w:t>DE ÁREA DE GESTIÓN DE UNIVERSIDAD DE ORIGEN</w:t>
            </w:r>
            <w:r w:rsidRPr="007E7240">
              <w:rPr>
                <w:sz w:val="24"/>
                <w:szCs w:val="24"/>
              </w:rPr>
              <w:t>)</w:t>
            </w:r>
          </w:p>
        </w:tc>
      </w:tr>
    </w:tbl>
    <w:bookmarkEnd w:id="0"/>
    <w:p w:rsidRPr="00DC67EF" w:rsidR="007B0F9A" w:rsidP="00DC67EF" w:rsidRDefault="00AA7716" w14:paraId="1FC39945" w14:textId="0ADE031D">
      <w:pPr>
        <w:jc w:val="both"/>
        <w:rPr>
          <w:sz w:val="24"/>
          <w:szCs w:val="24"/>
        </w:rPr>
      </w:pPr>
      <w:r w:rsidRPr="00DC67EF">
        <w:softHyphen/>
      </w:r>
      <w:r w:rsidRPr="00DC67EF">
        <w:rPr>
          <w:sz w:val="20"/>
        </w:rPr>
        <w:t xml:space="preserve">Nota: </w:t>
      </w:r>
      <w:r w:rsidRPr="00DC67EF" w:rsidR="00DC67EF">
        <w:rPr>
          <w:sz w:val="20"/>
        </w:rPr>
        <w:t>El p</w:t>
      </w:r>
      <w:r w:rsidRPr="00DC67EF">
        <w:rPr>
          <w:sz w:val="20"/>
        </w:rPr>
        <w:t>resente formul</w:t>
      </w:r>
      <w:r w:rsidRPr="00DC67EF" w:rsidR="00DC67EF">
        <w:rPr>
          <w:sz w:val="20"/>
        </w:rPr>
        <w:t>a</w:t>
      </w:r>
      <w:r w:rsidRPr="00DC67EF">
        <w:rPr>
          <w:sz w:val="20"/>
        </w:rPr>
        <w:t>rio de</w:t>
      </w:r>
      <w:r w:rsidRPr="00DC67EF" w:rsidR="00DC67EF">
        <w:rPr>
          <w:sz w:val="20"/>
        </w:rPr>
        <w:t xml:space="preserve">be estar </w:t>
      </w:r>
      <w:r w:rsidRPr="00DC67EF">
        <w:rPr>
          <w:sz w:val="20"/>
        </w:rPr>
        <w:t>acompa</w:t>
      </w:r>
      <w:r w:rsidRPr="00DC67EF" w:rsidR="00DC67EF">
        <w:rPr>
          <w:sz w:val="20"/>
        </w:rPr>
        <w:t>ñ</w:t>
      </w:r>
      <w:r w:rsidRPr="00DC67EF">
        <w:rPr>
          <w:sz w:val="20"/>
        </w:rPr>
        <w:t xml:space="preserve">ado por </w:t>
      </w:r>
      <w:r w:rsidRPr="00DC67EF" w:rsidR="00DC67EF">
        <w:rPr>
          <w:sz w:val="20"/>
        </w:rPr>
        <w:t xml:space="preserve">una </w:t>
      </w:r>
      <w:r w:rsidR="00DC67EF">
        <w:rPr>
          <w:sz w:val="20"/>
        </w:rPr>
        <w:t xml:space="preserve">Carta de Invitación de la </w:t>
      </w:r>
      <w:r w:rsidRPr="00DC67EF">
        <w:rPr>
          <w:sz w:val="20"/>
        </w:rPr>
        <w:t>Universid</w:t>
      </w:r>
      <w:r w:rsidR="00DC67EF">
        <w:rPr>
          <w:sz w:val="20"/>
        </w:rPr>
        <w:t>a</w:t>
      </w:r>
      <w:r w:rsidRPr="00DC67EF">
        <w:rPr>
          <w:sz w:val="20"/>
        </w:rPr>
        <w:t>d de Destino.</w:t>
      </w:r>
    </w:p>
    <w:sectPr w:rsidRPr="00DC67EF" w:rsidR="007B0F9A">
      <w:headerReference w:type="default" r:id="rId11"/>
      <w:footerReference w:type="default" r:id="rId12"/>
      <w:pgSz w:w="11906" w:h="16838" w:orient="portrait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059FD" w:rsidRDefault="005059FD" w14:paraId="5A5FA025" w14:textId="77777777">
      <w:pPr>
        <w:spacing w:after="0" w:line="240" w:lineRule="auto"/>
      </w:pPr>
      <w:r>
        <w:separator/>
      </w:r>
    </w:p>
  </w:endnote>
  <w:endnote w:type="continuationSeparator" w:id="0">
    <w:p w:rsidR="005059FD" w:rsidRDefault="005059FD" w14:paraId="1A40C9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0F9A" w:rsidRDefault="007B0F9A" w14:paraId="62EBF3C5" w14:textId="77777777">
    <w:pPr>
      <w:pStyle w:val="Piedepgina"/>
    </w:pPr>
  </w:p>
  <w:p w:rsidR="007B0F9A" w:rsidRDefault="007B0F9A" w14:paraId="75B1E101" w14:textId="6E142B00">
    <w:pPr>
      <w:pStyle w:val="Piedepgina"/>
      <w:rPr>
        <w:lang w:val="es-ES"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059FD" w:rsidRDefault="005059FD" w14:paraId="18B00520" w14:textId="77777777">
      <w:pPr>
        <w:spacing w:after="0" w:line="240" w:lineRule="auto"/>
      </w:pPr>
      <w:r>
        <w:separator/>
      </w:r>
    </w:p>
  </w:footnote>
  <w:footnote w:type="continuationSeparator" w:id="0">
    <w:p w:rsidR="005059FD" w:rsidRDefault="005059FD" w14:paraId="19812EC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B0F9A" w:rsidRDefault="00237B93" w14:paraId="6D98A12B" w14:textId="198F5D02">
    <w:pPr>
      <w:pStyle w:val="Encabezado"/>
      <w:tabs>
        <w:tab w:val="right" w:pos="10206"/>
      </w:tabs>
      <w:ind w:left="-1701" w:right="-1701"/>
      <w:jc w:val="center"/>
    </w:pPr>
    <w:r w:rsidRPr="0063483D">
      <w:rPr>
        <w:rFonts w:cstheme="minorHAnsi"/>
        <w:noProof/>
        <w:color w:val="000000" w:themeColor="text1"/>
        <w:lang w:val="en-US"/>
      </w:rPr>
      <w:drawing>
        <wp:anchor distT="0" distB="0" distL="0" distR="0" simplePos="0" relativeHeight="251659264" behindDoc="1" locked="0" layoutInCell="1" allowOverlap="1" wp14:anchorId="56200D01" wp14:editId="54891537">
          <wp:simplePos x="0" y="0"/>
          <wp:positionH relativeFrom="leftMargin">
            <wp:posOffset>899160</wp:posOffset>
          </wp:positionH>
          <wp:positionV relativeFrom="margin">
            <wp:posOffset>-513715</wp:posOffset>
          </wp:positionV>
          <wp:extent cx="736289" cy="1043940"/>
          <wp:effectExtent l="0" t="0" r="6985" b="3810"/>
          <wp:wrapNone/>
          <wp:docPr id="12" name="Imagen 9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jpeg" descr="Imagen que contiene dibujo, señal&#10;&#10;Descripción generada automá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6289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B0F9A" w:rsidRDefault="00237B93" w14:paraId="2946DB82" w14:textId="5ABCD6F5">
    <w:pPr>
      <w:pStyle w:val="Encabezado"/>
      <w:tabs>
        <w:tab w:val="right" w:pos="10206"/>
      </w:tabs>
      <w:ind w:left="-1701" w:right="-1701"/>
      <w:jc w:val="center"/>
    </w:pPr>
    <w:r w:rsidRPr="0063483D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1B03E33" wp14:editId="7211C608">
          <wp:simplePos x="0" y="0"/>
          <wp:positionH relativeFrom="column">
            <wp:posOffset>4724400</wp:posOffset>
          </wp:positionH>
          <wp:positionV relativeFrom="paragraph">
            <wp:posOffset>14605</wp:posOffset>
          </wp:positionV>
          <wp:extent cx="1081865" cy="1043570"/>
          <wp:effectExtent l="0" t="0" r="4445" b="4445"/>
          <wp:wrapTight wrapText="bothSides">
            <wp:wrapPolygon edited="0">
              <wp:start x="0" y="0"/>
              <wp:lineTo x="0" y="21298"/>
              <wp:lineTo x="21308" y="21298"/>
              <wp:lineTo x="21308" y="0"/>
              <wp:lineTo x="0" y="0"/>
            </wp:wrapPolygon>
          </wp:wrapTight>
          <wp:docPr id="1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707592" name="Imagen 1" descr="Imagen que contiene Logotip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69" t="7812" r="6249" b="7032"/>
                  <a:stretch/>
                </pic:blipFill>
                <pic:spPr bwMode="auto">
                  <a:xfrm>
                    <a:off x="0" y="0"/>
                    <a:ext cx="1081865" cy="1043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83D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10568E9" wp14:editId="7FA4FE33">
          <wp:simplePos x="0" y="0"/>
          <wp:positionH relativeFrom="column">
            <wp:posOffset>3733800</wp:posOffset>
          </wp:positionH>
          <wp:positionV relativeFrom="paragraph">
            <wp:posOffset>14605</wp:posOffset>
          </wp:positionV>
          <wp:extent cx="990600" cy="990600"/>
          <wp:effectExtent l="0" t="0" r="0" b="0"/>
          <wp:wrapSquare wrapText="bothSides"/>
          <wp:docPr id="14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950389" name="Imagen 2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633C" w:rsidP="00F8633C" w:rsidRDefault="00F8633C" w14:paraId="3C0E4904" w14:textId="2DBE3EEE">
    <w:pPr>
      <w:pStyle w:val="Encabezado"/>
      <w:tabs>
        <w:tab w:val="right" w:pos="10206"/>
      </w:tabs>
      <w:ind w:left="-1701" w:right="-170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17FF3522"/>
    <w:multiLevelType w:val="multilevel"/>
    <w:tmpl w:val="4EDCBA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83F7D53"/>
    <w:multiLevelType w:val="hybridMultilevel"/>
    <w:tmpl w:val="EF46E2CE"/>
    <w:lvl w:ilvl="0" w:tplc="7F263740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 w:cstheme="minorHAnsi"/>
        <w:b/>
        <w:bCs/>
        <w:sz w:val="28"/>
        <w:szCs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B69E2"/>
    <w:multiLevelType w:val="multilevel"/>
    <w:tmpl w:val="A8A2ED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5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hint="default" w:ascii="Arial" w:hAnsi="Arial" w:cs="Arial"/>
      </w:rPr>
    </w:lvl>
  </w:abstractNum>
  <w:abstractNum w:abstractNumId="6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A9934B9"/>
    <w:multiLevelType w:val="multilevel"/>
    <w:tmpl w:val="A068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EFE5C1D"/>
    <w:multiLevelType w:val="hybridMultilevel"/>
    <w:tmpl w:val="E39420A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92395"/>
    <w:multiLevelType w:val="multilevel"/>
    <w:tmpl w:val="766EE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7D0A4AFE"/>
    <w:multiLevelType w:val="hybridMultilevel"/>
    <w:tmpl w:val="8A76312E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804155">
    <w:abstractNumId w:val="0"/>
  </w:num>
  <w:num w:numId="2" w16cid:durableId="1072198330">
    <w:abstractNumId w:val="6"/>
  </w:num>
  <w:num w:numId="3" w16cid:durableId="1527987200">
    <w:abstractNumId w:val="5"/>
  </w:num>
  <w:num w:numId="4" w16cid:durableId="2011562037">
    <w:abstractNumId w:val="2"/>
  </w:num>
  <w:num w:numId="5" w16cid:durableId="1377894435">
    <w:abstractNumId w:val="3"/>
  </w:num>
  <w:num w:numId="6" w16cid:durableId="140468699">
    <w:abstractNumId w:val="7"/>
  </w:num>
  <w:num w:numId="7" w16cid:durableId="1977489718">
    <w:abstractNumId w:val="4"/>
  </w:num>
  <w:num w:numId="8" w16cid:durableId="789671229">
    <w:abstractNumId w:val="9"/>
  </w:num>
  <w:num w:numId="9" w16cid:durableId="100683310">
    <w:abstractNumId w:val="1"/>
  </w:num>
  <w:num w:numId="10" w16cid:durableId="442044441">
    <w:abstractNumId w:val="10"/>
  </w:num>
  <w:num w:numId="11" w16cid:durableId="482938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lang="es-AR" w:vendorID="64" w:dllVersion="4096" w:nlCheck="1" w:checkStyle="0" w:appName="MSWord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02A4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461D1"/>
    <w:rsid w:val="00150968"/>
    <w:rsid w:val="001772AD"/>
    <w:rsid w:val="001860CE"/>
    <w:rsid w:val="00193801"/>
    <w:rsid w:val="00193EDB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37B93"/>
    <w:rsid w:val="00257333"/>
    <w:rsid w:val="00262249"/>
    <w:rsid w:val="002638BE"/>
    <w:rsid w:val="00266CBE"/>
    <w:rsid w:val="00271186"/>
    <w:rsid w:val="00272A70"/>
    <w:rsid w:val="00277FA9"/>
    <w:rsid w:val="002909EB"/>
    <w:rsid w:val="00293C1D"/>
    <w:rsid w:val="002B1D26"/>
    <w:rsid w:val="002B47DD"/>
    <w:rsid w:val="002C06BB"/>
    <w:rsid w:val="002C4D80"/>
    <w:rsid w:val="002D166D"/>
    <w:rsid w:val="002E6B1C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57988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059FD"/>
    <w:rsid w:val="00510701"/>
    <w:rsid w:val="00525473"/>
    <w:rsid w:val="00561645"/>
    <w:rsid w:val="00562A58"/>
    <w:rsid w:val="0058027D"/>
    <w:rsid w:val="005840FC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72A38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0D98"/>
    <w:rsid w:val="00763418"/>
    <w:rsid w:val="007643CC"/>
    <w:rsid w:val="007A33F0"/>
    <w:rsid w:val="007A7D8C"/>
    <w:rsid w:val="007B075E"/>
    <w:rsid w:val="007B0F9A"/>
    <w:rsid w:val="007C74EF"/>
    <w:rsid w:val="007D3AA3"/>
    <w:rsid w:val="007E7240"/>
    <w:rsid w:val="007F6AB7"/>
    <w:rsid w:val="00803F93"/>
    <w:rsid w:val="00810A15"/>
    <w:rsid w:val="00825FA9"/>
    <w:rsid w:val="00830574"/>
    <w:rsid w:val="008324AF"/>
    <w:rsid w:val="00853D71"/>
    <w:rsid w:val="00860B03"/>
    <w:rsid w:val="00861148"/>
    <w:rsid w:val="00872BD2"/>
    <w:rsid w:val="008750C1"/>
    <w:rsid w:val="008B568E"/>
    <w:rsid w:val="008C5DF1"/>
    <w:rsid w:val="008C6E6D"/>
    <w:rsid w:val="008F2972"/>
    <w:rsid w:val="008F78DB"/>
    <w:rsid w:val="0091663E"/>
    <w:rsid w:val="00920B97"/>
    <w:rsid w:val="00935B36"/>
    <w:rsid w:val="009368D2"/>
    <w:rsid w:val="00965FC1"/>
    <w:rsid w:val="00973F09"/>
    <w:rsid w:val="009902C1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A6883"/>
    <w:rsid w:val="00AA7716"/>
    <w:rsid w:val="00AB434C"/>
    <w:rsid w:val="00AC651E"/>
    <w:rsid w:val="00AE140D"/>
    <w:rsid w:val="00AF222F"/>
    <w:rsid w:val="00AF4E3E"/>
    <w:rsid w:val="00B04F73"/>
    <w:rsid w:val="00B13D38"/>
    <w:rsid w:val="00B14139"/>
    <w:rsid w:val="00B15396"/>
    <w:rsid w:val="00B16521"/>
    <w:rsid w:val="00B4106A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B781E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3AA1"/>
    <w:rsid w:val="00DA556B"/>
    <w:rsid w:val="00DA7589"/>
    <w:rsid w:val="00DC67EF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B664D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1C48"/>
    <w:rsid w:val="00F4260C"/>
    <w:rsid w:val="00F61F84"/>
    <w:rsid w:val="00F62DB0"/>
    <w:rsid w:val="00F71B05"/>
    <w:rsid w:val="00F7631E"/>
    <w:rsid w:val="00F8633C"/>
    <w:rsid w:val="00F9594E"/>
    <w:rsid w:val="00FA593D"/>
    <w:rsid w:val="00FB771D"/>
    <w:rsid w:val="00FD0CA5"/>
    <w:rsid w:val="00FE0B92"/>
    <w:rsid w:val="00FF263A"/>
    <w:rsid w:val="0A6271CD"/>
    <w:rsid w:val="12F8E000"/>
    <w:rsid w:val="1D2B41B6"/>
    <w:rsid w:val="1E975FD0"/>
    <w:rsid w:val="217928ED"/>
    <w:rsid w:val="37CFCA1E"/>
    <w:rsid w:val="391F4D79"/>
    <w:rsid w:val="3D9BE14E"/>
    <w:rsid w:val="46A4710E"/>
    <w:rsid w:val="555C1977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  <w:rsid w:val="7EE0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</w:pPr>
    <w:rPr>
      <w:rFonts w:ascii="Calibri" w:hAnsi="Calibri" w:eastAsia="Calibri"/>
      <w:sz w:val="22"/>
      <w:szCs w:val="22"/>
      <w:lang w:val="es-AR"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TextonotapieCar" w:customStyle="1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styleId="PiedepginaCar" w:customStyle="1">
    <w:name w:val="Pie de página Car"/>
    <w:basedOn w:val="Fuentedeprrafopredeter1"/>
  </w:style>
  <w:style w:type="character" w:styleId="EncabezadoCar" w:customStyle="1">
    <w:name w:val="Encabezado Car"/>
    <w:basedOn w:val="Fuentedeprrafopredeter1"/>
  </w:style>
  <w:style w:type="character" w:styleId="WW8Num3z3" w:customStyle="1">
    <w:name w:val="WW8Num3z3"/>
    <w:rPr>
      <w:rFonts w:ascii="Symbol" w:hAnsi="Symbol" w:cs="Symbol"/>
    </w:rPr>
  </w:style>
  <w:style w:type="character" w:styleId="TextodegloboCar" w:customStyle="1">
    <w:name w:val="Texto de globo Car"/>
    <w:rPr>
      <w:rFonts w:ascii="Tahoma" w:hAnsi="Tahoma" w:cs="Tahoma"/>
      <w:sz w:val="16"/>
      <w:szCs w:val="16"/>
    </w:rPr>
  </w:style>
  <w:style w:type="character" w:styleId="TextocomentarioCar" w:customStyle="1">
    <w:name w:val="Texto comentario Car"/>
    <w:link w:val="Textocomentario"/>
    <w:uiPriority w:val="99"/>
    <w:semiHidden/>
    <w:rPr>
      <w:rFonts w:ascii="Calibri" w:hAnsi="Calibri" w:eastAsia="Calibri"/>
      <w:lang w:eastAsia="zh-CN"/>
    </w:rPr>
  </w:style>
  <w:style w:type="character" w:styleId="WW8Num2z3" w:customStyle="1">
    <w:name w:val="WW8Num2z3"/>
    <w:rPr>
      <w:rFonts w:ascii="Symbol" w:hAnsi="Symbol" w:cs="Symbol"/>
    </w:rPr>
  </w:style>
  <w:style w:type="character" w:styleId="WW8Num3z0" w:customStyle="1">
    <w:name w:val="WW8Num3z0"/>
    <w:rPr>
      <w:rFonts w:ascii="Symbol" w:hAnsi="Symbol" w:eastAsia="Calibri" w:cs="Times New Roman"/>
      <w:sz w:val="24"/>
      <w:szCs w:val="24"/>
    </w:rPr>
  </w:style>
  <w:style w:type="character" w:styleId="Fuentedeprrafopredeter1" w:customStyle="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styleId="WW8Num1z3" w:customStyle="1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styleId="WW8Num3z2" w:customStyle="1">
    <w:name w:val="WW8Num3z2"/>
    <w:rPr>
      <w:rFonts w:ascii="Wingdings" w:hAnsi="Wingdings" w:cs="Wingdings"/>
    </w:rPr>
  </w:style>
  <w:style w:type="character" w:styleId="WW8Num1z0" w:customStyle="1">
    <w:name w:val="WW8Num1z0"/>
    <w:rPr>
      <w:rFonts w:ascii="Calibri" w:hAnsi="Calibri" w:eastAsia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styleId="WW8Num2z0" w:customStyle="1">
    <w:name w:val="WW8Num2z0"/>
    <w:rPr>
      <w:rFonts w:ascii="Symbol" w:hAnsi="Symbol" w:eastAsia="Calibri" w:cs="Times New Roman"/>
      <w:b/>
      <w:sz w:val="24"/>
      <w:szCs w:val="24"/>
      <w:u w:val="none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2z2" w:customStyle="1">
    <w:name w:val="WW8Num2z2"/>
    <w:rPr>
      <w:rFonts w:ascii="Wingdings" w:hAnsi="Wingdings" w:cs="Wingdings"/>
    </w:rPr>
  </w:style>
  <w:style w:type="character" w:styleId="WW8Num1z1" w:customStyle="1">
    <w:name w:val="WW8Num1z1"/>
    <w:rPr>
      <w:rFonts w:ascii="Courier New" w:hAnsi="Courier New" w:cs="Courier New"/>
    </w:rPr>
  </w:style>
  <w:style w:type="character" w:styleId="AsuntodelcomentarioCar" w:customStyle="1">
    <w:name w:val="Asunto del comentario Car"/>
    <w:link w:val="Asuntodelcomentario"/>
    <w:uiPriority w:val="99"/>
    <w:semiHidden/>
    <w:rPr>
      <w:rFonts w:ascii="Calibri" w:hAnsi="Calibri" w:eastAsia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hAnsi="Arial" w:eastAsia="Times New Roman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styleId="Encabezado1" w:customStyle="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Prrafodelista1" w:customStyle="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styleId="ndice" w:customStyle="1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bloque1" w:customStyle="1">
    <w:name w:val="Texto de bloque1"/>
    <w:basedOn w:val="Normal"/>
    <w:rsid w:val="00AA7716"/>
    <w:pPr>
      <w:tabs>
        <w:tab w:val="left" w:pos="142"/>
        <w:tab w:val="left" w:pos="1134"/>
      </w:tabs>
      <w:spacing w:before="120" w:after="240" w:line="240" w:lineRule="auto"/>
      <w:ind w:left="142" w:right="215"/>
      <w:jc w:val="both"/>
    </w:pPr>
    <w:rPr>
      <w:rFonts w:ascii="Arial" w:hAnsi="Arial" w:eastAsia="Times New Roman" w:cs="Arial"/>
      <w:szCs w:val="20"/>
      <w:lang w:val="es-ES_tradnl" w:eastAsia="ar-SA"/>
    </w:rPr>
  </w:style>
  <w:style w:type="paragraph" w:styleId="paragraph" w:customStyle="1">
    <w:name w:val="paragraph"/>
    <w:basedOn w:val="Normal"/>
    <w:rsid w:val="00AA7716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normaltextrun" w:customStyle="1">
    <w:name w:val="normaltextrun"/>
    <w:basedOn w:val="Fuentedeprrafopredeter"/>
    <w:rsid w:val="00AA7716"/>
  </w:style>
  <w:style w:type="character" w:styleId="eop" w:customStyle="1">
    <w:name w:val="eop"/>
    <w:basedOn w:val="Fuentedeprrafopredeter"/>
    <w:rsid w:val="00AA7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3B855C-08A4-41C2-8A5A-7B17193B774C}"/>
</file>

<file path=customXml/itemProps4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SRRII_2013_Info</ap:Template>
  <ap:Application>Microsoft Word for the web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inter</dc:creator>
  <keywords/>
  <dc:description/>
  <lastModifiedBy>Tatiana Hernando</lastModifiedBy>
  <revision>16</revision>
  <lastPrinted>2022-08-19T23:40:00.0000000Z</lastPrinted>
  <dcterms:created xsi:type="dcterms:W3CDTF">2024-03-13T20:40:00.0000000Z</dcterms:created>
  <dcterms:modified xsi:type="dcterms:W3CDTF">2024-06-24T16:56:45.2720666Z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